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B99119" w14:textId="77777777" w:rsidR="00F268B1" w:rsidRDefault="00F268B1" w:rsidP="00F268B1">
      <w:pPr>
        <w:tabs>
          <w:tab w:val="left" w:pos="5387"/>
        </w:tabs>
        <w:ind w:left="567"/>
        <w:jc w:val="center"/>
        <w:rPr>
          <w:b/>
          <w:sz w:val="28"/>
          <w:szCs w:val="28"/>
        </w:rPr>
      </w:pPr>
      <w:bookmarkStart w:id="0" w:name="_GoBack"/>
      <w:bookmarkEnd w:id="0"/>
    </w:p>
    <w:p w14:paraId="120054E9" w14:textId="77777777" w:rsidR="00F268B1" w:rsidRDefault="00493428" w:rsidP="00F268B1">
      <w:pPr>
        <w:tabs>
          <w:tab w:val="left" w:pos="5387"/>
        </w:tabs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NOTIFICA ANNO </w:t>
      </w:r>
      <w:r w:rsidR="00F268B1">
        <w:rPr>
          <w:b/>
          <w:sz w:val="28"/>
          <w:szCs w:val="28"/>
        </w:rPr>
        <w:t>20</w:t>
      </w:r>
      <w:r w:rsidR="00ED2B35">
        <w:rPr>
          <w:b/>
          <w:sz w:val="28"/>
          <w:szCs w:val="28"/>
        </w:rPr>
        <w:t>2</w:t>
      </w:r>
      <w:r w:rsidRPr="00493428">
        <w:rPr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 w:rsidRPr="00493428">
        <w:rPr>
          <w:b/>
          <w:sz w:val="28"/>
          <w:szCs w:val="28"/>
        </w:rPr>
        <w:instrText xml:space="preserve"> FORMTEXT </w:instrText>
      </w:r>
      <w:r w:rsidRPr="00493428">
        <w:rPr>
          <w:b/>
          <w:sz w:val="28"/>
          <w:szCs w:val="28"/>
        </w:rPr>
      </w:r>
      <w:r w:rsidRPr="00493428">
        <w:rPr>
          <w:b/>
          <w:sz w:val="28"/>
          <w:szCs w:val="28"/>
        </w:rPr>
        <w:fldChar w:fldCharType="separate"/>
      </w:r>
      <w:r w:rsidRPr="00493428">
        <w:rPr>
          <w:b/>
          <w:noProof/>
          <w:sz w:val="28"/>
          <w:szCs w:val="28"/>
        </w:rPr>
        <w:t> </w:t>
      </w:r>
      <w:r w:rsidRPr="00493428">
        <w:rPr>
          <w:b/>
          <w:sz w:val="28"/>
          <w:szCs w:val="28"/>
        </w:rPr>
        <w:fldChar w:fldCharType="end"/>
      </w:r>
    </w:p>
    <w:p w14:paraId="31C6268B" w14:textId="77777777" w:rsidR="00F268B1" w:rsidRDefault="00F268B1" w:rsidP="00F268B1">
      <w:pPr>
        <w:tabs>
          <w:tab w:val="left" w:pos="5387"/>
        </w:tabs>
        <w:ind w:left="567"/>
        <w:jc w:val="center"/>
        <w:rPr>
          <w:b/>
          <w:sz w:val="28"/>
          <w:szCs w:val="28"/>
        </w:rPr>
      </w:pPr>
    </w:p>
    <w:p w14:paraId="19C1694E" w14:textId="77777777" w:rsidR="00F268B1" w:rsidRPr="003A36EC" w:rsidRDefault="00F268B1" w:rsidP="00F268B1">
      <w:pPr>
        <w:tabs>
          <w:tab w:val="left" w:pos="5387"/>
        </w:tabs>
        <w:ind w:left="567"/>
        <w:jc w:val="center"/>
        <w:rPr>
          <w:b/>
          <w:sz w:val="28"/>
          <w:szCs w:val="28"/>
        </w:rPr>
      </w:pPr>
      <w:r w:rsidRPr="003A36EC">
        <w:rPr>
          <w:b/>
          <w:sz w:val="28"/>
          <w:szCs w:val="28"/>
        </w:rPr>
        <w:t>ORARI E PERIODI DI APERTURA E CHIUSURA ESERCIZI PUBBLICI</w:t>
      </w:r>
    </w:p>
    <w:p w14:paraId="2BF1A1C4" w14:textId="77777777" w:rsidR="00F268B1" w:rsidRDefault="00ED2B35" w:rsidP="00F268B1">
      <w:pPr>
        <w:tabs>
          <w:tab w:val="left" w:pos="426"/>
          <w:tab w:val="left" w:pos="5387"/>
          <w:tab w:val="left" w:pos="6521"/>
        </w:tabs>
        <w:ind w:left="56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0C7562A" wp14:editId="0A4157C9">
                <wp:simplePos x="0" y="0"/>
                <wp:positionH relativeFrom="column">
                  <wp:posOffset>353695</wp:posOffset>
                </wp:positionH>
                <wp:positionV relativeFrom="paragraph">
                  <wp:posOffset>122555</wp:posOffset>
                </wp:positionV>
                <wp:extent cx="6029960" cy="11303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960" cy="1130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0C0C0"/>
                            </a:gs>
                            <a:gs pos="100000">
                              <a:srgbClr val="000000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C5CB5" id="Rectangle 3" o:spid="_x0000_s1026" style="position:absolute;margin-left:27.85pt;margin-top:9.65pt;width:474.8pt;height: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" o:allowincell="f" fillcolor="silver" stroked="f">
                <v:fill color2="black" angle="90" focus="100%" type="gradient"/>
              </v:rect>
            </w:pict>
          </mc:Fallback>
        </mc:AlternateContent>
      </w:r>
    </w:p>
    <w:p w14:paraId="6FD79A2B" w14:textId="77777777" w:rsidR="00F268B1" w:rsidRDefault="00F268B1" w:rsidP="00F268B1">
      <w:pPr>
        <w:tabs>
          <w:tab w:val="left" w:pos="5387"/>
          <w:tab w:val="left" w:pos="7655"/>
        </w:tabs>
        <w:spacing w:line="360" w:lineRule="auto"/>
        <w:rPr>
          <w:b/>
          <w:szCs w:val="24"/>
        </w:rPr>
      </w:pPr>
    </w:p>
    <w:p w14:paraId="3D4245C7" w14:textId="77777777" w:rsidR="00F268B1" w:rsidRDefault="00F268B1" w:rsidP="00F268B1">
      <w:pPr>
        <w:tabs>
          <w:tab w:val="left" w:pos="5387"/>
          <w:tab w:val="left" w:pos="7655"/>
        </w:tabs>
        <w:spacing w:line="360" w:lineRule="auto"/>
        <w:ind w:left="567"/>
        <w:rPr>
          <w:szCs w:val="24"/>
        </w:rPr>
      </w:pPr>
      <w:r>
        <w:rPr>
          <w:b/>
          <w:szCs w:val="24"/>
        </w:rPr>
        <w:t xml:space="preserve">Nome EP: </w:t>
      </w:r>
      <w:r>
        <w:rPr>
          <w:szCs w:val="24"/>
        </w:rPr>
        <w:t>_____________________________________________________________</w:t>
      </w:r>
    </w:p>
    <w:p w14:paraId="327BBB56" w14:textId="77777777" w:rsidR="00F268B1" w:rsidRPr="00E97BFC" w:rsidRDefault="00F268B1" w:rsidP="00F268B1">
      <w:pPr>
        <w:tabs>
          <w:tab w:val="left" w:pos="5387"/>
          <w:tab w:val="left" w:pos="7655"/>
        </w:tabs>
        <w:spacing w:line="360" w:lineRule="auto"/>
        <w:ind w:left="567"/>
        <w:rPr>
          <w:rFonts w:cs="Arial"/>
          <w:sz w:val="20"/>
        </w:rPr>
      </w:pPr>
      <w:r w:rsidRPr="00E97BFC">
        <w:rPr>
          <w:rFonts w:cs="Arial"/>
          <w:sz w:val="20"/>
        </w:rPr>
        <w:t>Giorni di riposo settimanali – Orari di apertura e di chiusura</w:t>
      </w:r>
    </w:p>
    <w:tbl>
      <w:tblPr>
        <w:tblW w:w="9675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0"/>
        <w:gridCol w:w="1689"/>
        <w:gridCol w:w="1560"/>
        <w:gridCol w:w="1486"/>
        <w:gridCol w:w="1349"/>
        <w:gridCol w:w="1311"/>
      </w:tblGrid>
      <w:tr w:rsidR="00F268B1" w:rsidRPr="00E97BFC" w14:paraId="669E3499" w14:textId="77777777" w:rsidTr="0008596C">
        <w:trPr>
          <w:trHeight w:val="312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E9620" w14:textId="77777777" w:rsidR="00F268B1" w:rsidRPr="00E97BFC" w:rsidRDefault="00F268B1" w:rsidP="00F268B1">
            <w:pPr>
              <w:rPr>
                <w:rFonts w:cs="Arial"/>
                <w:sz w:val="16"/>
                <w:szCs w:val="16"/>
                <w:lang w:val="it-CH" w:eastAsia="it-CH"/>
              </w:rPr>
            </w:pPr>
          </w:p>
        </w:tc>
        <w:tc>
          <w:tcPr>
            <w:tcW w:w="168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23931" w14:textId="77777777" w:rsidR="00F268B1" w:rsidRPr="00E97BFC" w:rsidRDefault="00F268B1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 w:rsidRPr="00E97BFC">
              <w:rPr>
                <w:rFonts w:cs="Arial"/>
                <w:b/>
                <w:bCs/>
                <w:sz w:val="16"/>
                <w:szCs w:val="16"/>
                <w:lang w:val="it-CH" w:eastAsia="it-CH"/>
              </w:rPr>
              <w:t>Giorni di riposo</w:t>
            </w:r>
          </w:p>
        </w:tc>
        <w:tc>
          <w:tcPr>
            <w:tcW w:w="570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38F866" w14:textId="77777777" w:rsidR="00F268B1" w:rsidRPr="00E97BFC" w:rsidRDefault="00F268B1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 w:rsidRPr="00E97BFC">
              <w:rPr>
                <w:rFonts w:cs="Arial"/>
                <w:b/>
                <w:bCs/>
                <w:sz w:val="16"/>
                <w:szCs w:val="16"/>
                <w:lang w:val="it-CH" w:eastAsia="it-CH"/>
              </w:rPr>
              <w:t>Orario giornaliero</w:t>
            </w:r>
          </w:p>
        </w:tc>
      </w:tr>
      <w:tr w:rsidR="00F268B1" w:rsidRPr="00E97BFC" w14:paraId="1772EFBA" w14:textId="77777777" w:rsidTr="0008596C">
        <w:trPr>
          <w:trHeight w:val="312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4BFBA" w14:textId="77777777" w:rsidR="00F268B1" w:rsidRPr="00E97BFC" w:rsidRDefault="00F268B1" w:rsidP="00F268B1">
            <w:pPr>
              <w:rPr>
                <w:rFonts w:cs="Arial"/>
                <w:sz w:val="16"/>
                <w:szCs w:val="16"/>
                <w:lang w:val="it-CH" w:eastAsia="it-CH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C1CDB" w14:textId="77777777" w:rsidR="00F268B1" w:rsidRPr="00E97BFC" w:rsidRDefault="00F268B1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 w:rsidRPr="00E97BFC">
              <w:rPr>
                <w:rFonts w:cs="Arial"/>
                <w:b/>
                <w:bCs/>
                <w:sz w:val="16"/>
                <w:szCs w:val="16"/>
                <w:lang w:val="it-CH" w:eastAsia="it-CH"/>
              </w:rPr>
              <w:t>settimanale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BF90B" w14:textId="77777777" w:rsidR="00F268B1" w:rsidRPr="00E97BFC" w:rsidRDefault="00F268B1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 w:rsidRPr="00E97BFC">
              <w:rPr>
                <w:rFonts w:cs="Arial"/>
                <w:b/>
                <w:bCs/>
                <w:sz w:val="16"/>
                <w:szCs w:val="16"/>
                <w:lang w:val="it-CH" w:eastAsia="it-CH"/>
              </w:rPr>
              <w:t>dalle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DDBA9" w14:textId="77777777" w:rsidR="00F268B1" w:rsidRPr="00E97BFC" w:rsidRDefault="00F268B1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 w:rsidRPr="00E97BFC">
              <w:rPr>
                <w:rFonts w:cs="Arial"/>
                <w:b/>
                <w:bCs/>
                <w:sz w:val="16"/>
                <w:szCs w:val="16"/>
                <w:lang w:val="it-CH" w:eastAsia="it-CH"/>
              </w:rPr>
              <w:t>alle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0B2DD" w14:textId="77777777" w:rsidR="00F268B1" w:rsidRPr="00E97BFC" w:rsidRDefault="00F268B1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 w:rsidRPr="00E97BFC">
              <w:rPr>
                <w:rFonts w:cs="Arial"/>
                <w:b/>
                <w:bCs/>
                <w:sz w:val="16"/>
                <w:szCs w:val="16"/>
                <w:lang w:val="it-CH" w:eastAsia="it-CH"/>
              </w:rPr>
              <w:t>dalle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ACBA2" w14:textId="77777777" w:rsidR="00F268B1" w:rsidRPr="00E97BFC" w:rsidRDefault="00F268B1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 w:rsidRPr="00E97BFC">
              <w:rPr>
                <w:rFonts w:cs="Arial"/>
                <w:b/>
                <w:bCs/>
                <w:sz w:val="16"/>
                <w:szCs w:val="16"/>
                <w:lang w:val="it-CH" w:eastAsia="it-CH"/>
              </w:rPr>
              <w:t>alle</w:t>
            </w:r>
          </w:p>
        </w:tc>
      </w:tr>
      <w:tr w:rsidR="00D06416" w:rsidRPr="00E97BFC" w14:paraId="25165392" w14:textId="77777777" w:rsidTr="0008596C">
        <w:trPr>
          <w:trHeight w:val="411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37F60" w14:textId="77777777" w:rsidR="00D06416" w:rsidRPr="00E97BFC" w:rsidRDefault="00D06416" w:rsidP="00F268B1">
            <w:pPr>
              <w:rPr>
                <w:rFonts w:cs="Arial"/>
                <w:b/>
                <w:bCs/>
                <w:sz w:val="22"/>
                <w:szCs w:val="22"/>
                <w:lang w:val="it-CH" w:eastAsia="it-CH"/>
              </w:rPr>
            </w:pPr>
            <w:r w:rsidRPr="00E97BFC">
              <w:rPr>
                <w:rFonts w:cs="Arial"/>
                <w:b/>
                <w:bCs/>
                <w:sz w:val="22"/>
                <w:szCs w:val="22"/>
                <w:lang w:val="it-CH" w:eastAsia="it-CH"/>
              </w:rPr>
              <w:t xml:space="preserve"> Lunedì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A4052" w14:textId="77777777" w:rsidR="00D06416" w:rsidRPr="00E97BFC" w:rsidRDefault="00D06416" w:rsidP="00F268B1">
            <w:pPr>
              <w:rPr>
                <w:rFonts w:cs="Arial"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1" w:name="Testo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25757" w14:textId="77777777" w:rsidR="00D06416" w:rsidRPr="00AB3949" w:rsidRDefault="00D06416" w:rsidP="000B1E3D"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AB3949">
              <w:t xml:space="preserve"> 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D7E5E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D36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E9491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06416" w:rsidRPr="00E97BFC" w14:paraId="560B974F" w14:textId="77777777" w:rsidTr="0008596C">
        <w:trPr>
          <w:trHeight w:val="416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0DA29" w14:textId="77777777" w:rsidR="00D06416" w:rsidRPr="00E97BFC" w:rsidRDefault="00D06416" w:rsidP="00F268B1">
            <w:pPr>
              <w:rPr>
                <w:rFonts w:cs="Arial"/>
                <w:b/>
                <w:bCs/>
                <w:sz w:val="22"/>
                <w:szCs w:val="22"/>
                <w:lang w:val="it-CH" w:eastAsia="it-CH"/>
              </w:rPr>
            </w:pPr>
            <w:r w:rsidRPr="00E97BFC">
              <w:rPr>
                <w:rFonts w:cs="Arial"/>
                <w:b/>
                <w:bCs/>
                <w:sz w:val="22"/>
                <w:szCs w:val="22"/>
                <w:lang w:val="it-CH" w:eastAsia="it-CH"/>
              </w:rPr>
              <w:t xml:space="preserve"> Martedì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E33BC" w14:textId="77777777" w:rsidR="00D06416" w:rsidRPr="00E97BFC" w:rsidRDefault="00D06416" w:rsidP="00F268B1">
            <w:pPr>
              <w:rPr>
                <w:rFonts w:cs="Arial"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368CC" w14:textId="77777777" w:rsidR="00D06416" w:rsidRPr="00AB3949" w:rsidRDefault="00D06416" w:rsidP="00D06416">
            <w:pPr>
              <w:jc w:val="both"/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8281C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79763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762F1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06416" w:rsidRPr="00E97BFC" w14:paraId="5A975388" w14:textId="77777777" w:rsidTr="0008596C">
        <w:trPr>
          <w:trHeight w:val="422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890C9" w14:textId="77777777" w:rsidR="00D06416" w:rsidRPr="00E97BFC" w:rsidRDefault="00D06416" w:rsidP="00F268B1">
            <w:pPr>
              <w:rPr>
                <w:rFonts w:cs="Arial"/>
                <w:b/>
                <w:bCs/>
                <w:sz w:val="22"/>
                <w:szCs w:val="22"/>
                <w:lang w:val="it-CH" w:eastAsia="it-CH"/>
              </w:rPr>
            </w:pPr>
            <w:r w:rsidRPr="00E97BFC">
              <w:rPr>
                <w:rFonts w:cs="Arial"/>
                <w:b/>
                <w:bCs/>
                <w:sz w:val="22"/>
                <w:szCs w:val="22"/>
                <w:lang w:val="it-CH" w:eastAsia="it-CH"/>
              </w:rPr>
              <w:t xml:space="preserve"> Mercoledì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735C0" w14:textId="77777777" w:rsidR="00D06416" w:rsidRPr="00E97BFC" w:rsidRDefault="00D06416" w:rsidP="00F268B1">
            <w:pPr>
              <w:rPr>
                <w:rFonts w:cs="Arial"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5F293" w14:textId="77777777" w:rsidR="00D06416" w:rsidRPr="00AB3949" w:rsidRDefault="00D06416" w:rsidP="00D06416">
            <w:pPr>
              <w:jc w:val="both"/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7B37D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DA432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0C737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06416" w:rsidRPr="00E97BFC" w14:paraId="40FD21B0" w14:textId="77777777" w:rsidTr="0008596C">
        <w:trPr>
          <w:trHeight w:val="401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C7E57" w14:textId="77777777" w:rsidR="00D06416" w:rsidRPr="00E97BFC" w:rsidRDefault="00D06416" w:rsidP="00F268B1">
            <w:pPr>
              <w:rPr>
                <w:rFonts w:cs="Arial"/>
                <w:b/>
                <w:bCs/>
                <w:sz w:val="22"/>
                <w:szCs w:val="22"/>
                <w:lang w:val="it-CH" w:eastAsia="it-CH"/>
              </w:rPr>
            </w:pPr>
            <w:r w:rsidRPr="00E97BFC">
              <w:rPr>
                <w:rFonts w:cs="Arial"/>
                <w:b/>
                <w:bCs/>
                <w:sz w:val="22"/>
                <w:szCs w:val="22"/>
                <w:lang w:val="it-CH" w:eastAsia="it-CH"/>
              </w:rPr>
              <w:t xml:space="preserve"> Giovedì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7CC10" w14:textId="77777777" w:rsidR="00D06416" w:rsidRPr="00E97BFC" w:rsidRDefault="00D06416" w:rsidP="00F268B1">
            <w:pPr>
              <w:rPr>
                <w:rFonts w:cs="Arial"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C506A" w14:textId="77777777" w:rsidR="00D06416" w:rsidRPr="00AB3949" w:rsidRDefault="00D06416" w:rsidP="000B1E3D"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AB3949">
              <w:t xml:space="preserve">    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5BABE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9C266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37F73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06416" w:rsidRPr="00E97BFC" w14:paraId="3771E1E6" w14:textId="77777777" w:rsidTr="0008596C">
        <w:trPr>
          <w:trHeight w:val="421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23EA5" w14:textId="77777777" w:rsidR="00D06416" w:rsidRPr="00E97BFC" w:rsidRDefault="00D06416" w:rsidP="00F268B1">
            <w:pPr>
              <w:rPr>
                <w:rFonts w:cs="Arial"/>
                <w:b/>
                <w:bCs/>
                <w:sz w:val="22"/>
                <w:szCs w:val="22"/>
                <w:lang w:val="it-CH" w:eastAsia="it-CH"/>
              </w:rPr>
            </w:pPr>
            <w:r w:rsidRPr="00E97BFC">
              <w:rPr>
                <w:rFonts w:cs="Arial"/>
                <w:b/>
                <w:bCs/>
                <w:sz w:val="22"/>
                <w:szCs w:val="22"/>
                <w:lang w:val="it-CH" w:eastAsia="it-CH"/>
              </w:rPr>
              <w:t xml:space="preserve"> Venerdì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A1462" w14:textId="77777777" w:rsidR="00D06416" w:rsidRPr="00E97BFC" w:rsidRDefault="00D06416" w:rsidP="00F268B1">
            <w:pPr>
              <w:rPr>
                <w:rFonts w:cs="Arial"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E8A5" w14:textId="77777777" w:rsidR="00D06416" w:rsidRPr="00AB3949" w:rsidRDefault="00D06416" w:rsidP="000B1E3D"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AB3949">
              <w:t xml:space="preserve">   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5AAC7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56DE9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64069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06416" w:rsidRPr="00E97BFC" w14:paraId="67C82040" w14:textId="77777777" w:rsidTr="0008596C">
        <w:trPr>
          <w:trHeight w:val="412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401CF" w14:textId="77777777" w:rsidR="00D06416" w:rsidRPr="00E97BFC" w:rsidRDefault="00D06416" w:rsidP="00F268B1">
            <w:pPr>
              <w:rPr>
                <w:rFonts w:cs="Arial"/>
                <w:b/>
                <w:bCs/>
                <w:sz w:val="22"/>
                <w:szCs w:val="22"/>
                <w:lang w:val="it-CH" w:eastAsia="it-CH"/>
              </w:rPr>
            </w:pPr>
            <w:r w:rsidRPr="00E97BFC">
              <w:rPr>
                <w:rFonts w:cs="Arial"/>
                <w:b/>
                <w:bCs/>
                <w:sz w:val="22"/>
                <w:szCs w:val="22"/>
                <w:lang w:val="it-CH" w:eastAsia="it-CH"/>
              </w:rPr>
              <w:t xml:space="preserve"> Sabato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62016" w14:textId="77777777" w:rsidR="00D06416" w:rsidRPr="00E97BFC" w:rsidRDefault="00D06416" w:rsidP="00F268B1">
            <w:pPr>
              <w:rPr>
                <w:rFonts w:cs="Arial"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9ED8A" w14:textId="77777777" w:rsidR="00D06416" w:rsidRPr="00AB3949" w:rsidRDefault="00D06416" w:rsidP="000B1E3D"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AB3949">
              <w:t xml:space="preserve">    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AC996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3C1C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2D5FE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06416" w:rsidRPr="00E97BFC" w14:paraId="6E23E674" w14:textId="77777777" w:rsidTr="0008596C">
        <w:trPr>
          <w:trHeight w:val="418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3330" w14:textId="77777777" w:rsidR="00D06416" w:rsidRPr="00E97BFC" w:rsidRDefault="00D06416" w:rsidP="00F268B1">
            <w:pPr>
              <w:rPr>
                <w:rFonts w:cs="Arial"/>
                <w:b/>
                <w:bCs/>
                <w:sz w:val="22"/>
                <w:szCs w:val="22"/>
                <w:lang w:val="it-CH" w:eastAsia="it-CH"/>
              </w:rPr>
            </w:pPr>
            <w:r w:rsidRPr="00E97BFC">
              <w:rPr>
                <w:rFonts w:cs="Arial"/>
                <w:b/>
                <w:bCs/>
                <w:sz w:val="22"/>
                <w:szCs w:val="22"/>
                <w:lang w:val="it-CH" w:eastAsia="it-CH"/>
              </w:rPr>
              <w:t xml:space="preserve"> Domenica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A61A5" w14:textId="77777777" w:rsidR="00D06416" w:rsidRPr="00E97BFC" w:rsidRDefault="00D06416" w:rsidP="00F268B1">
            <w:pPr>
              <w:rPr>
                <w:rFonts w:cs="Arial"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0F366" w14:textId="77777777" w:rsidR="00D06416" w:rsidRPr="00AB3949" w:rsidRDefault="00D06416" w:rsidP="000B1E3D"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AB3949">
              <w:t xml:space="preserve"> 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65E95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73B65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E4D30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06416" w:rsidRPr="00E97BFC" w14:paraId="56F87034" w14:textId="77777777" w:rsidTr="0008596C">
        <w:trPr>
          <w:trHeight w:val="411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CDCEF" w14:textId="77777777" w:rsidR="00D06416" w:rsidRPr="00E97BFC" w:rsidRDefault="00D06416" w:rsidP="00F268B1">
            <w:pPr>
              <w:rPr>
                <w:rFonts w:cs="Arial"/>
                <w:b/>
                <w:bCs/>
                <w:sz w:val="22"/>
                <w:szCs w:val="22"/>
                <w:lang w:val="it-CH" w:eastAsia="it-CH"/>
              </w:rPr>
            </w:pPr>
            <w:r w:rsidRPr="00E97BFC">
              <w:rPr>
                <w:rFonts w:cs="Arial"/>
                <w:b/>
                <w:bCs/>
                <w:sz w:val="22"/>
                <w:szCs w:val="22"/>
                <w:lang w:val="it-CH" w:eastAsia="it-CH"/>
              </w:rPr>
              <w:t xml:space="preserve"> Giorni prefestivi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4B324" w14:textId="77777777" w:rsidR="00D06416" w:rsidRPr="00E97BFC" w:rsidRDefault="00D06416" w:rsidP="00F268B1">
            <w:pPr>
              <w:rPr>
                <w:rFonts w:cs="Arial"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9185C" w14:textId="77777777" w:rsidR="00D06416" w:rsidRPr="00AB3949" w:rsidRDefault="00D06416" w:rsidP="000B1E3D"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AB3949">
              <w:t xml:space="preserve">    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868AD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473DD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DB5E9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06416" w:rsidRPr="00E97BFC" w14:paraId="02208E6C" w14:textId="77777777" w:rsidTr="0008596C">
        <w:trPr>
          <w:trHeight w:val="417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55C73" w14:textId="77777777" w:rsidR="00D06416" w:rsidRPr="00E97BFC" w:rsidRDefault="00D06416" w:rsidP="00F268B1">
            <w:pPr>
              <w:rPr>
                <w:rFonts w:cs="Arial"/>
                <w:b/>
                <w:bCs/>
                <w:sz w:val="22"/>
                <w:szCs w:val="22"/>
                <w:lang w:val="it-CH" w:eastAsia="it-CH"/>
              </w:rPr>
            </w:pPr>
            <w:r w:rsidRPr="00E97BFC">
              <w:rPr>
                <w:rFonts w:cs="Arial"/>
                <w:b/>
                <w:bCs/>
                <w:sz w:val="22"/>
                <w:szCs w:val="22"/>
                <w:lang w:val="it-CH" w:eastAsia="it-CH"/>
              </w:rPr>
              <w:t xml:space="preserve"> Giorni festivi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6E49" w14:textId="77777777" w:rsidR="00D06416" w:rsidRPr="00E97BFC" w:rsidRDefault="00D06416" w:rsidP="00F268B1">
            <w:pPr>
              <w:rPr>
                <w:rFonts w:cs="Arial"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BBD6F" w14:textId="77777777" w:rsidR="00D06416" w:rsidRDefault="00D06416" w:rsidP="000B1E3D"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AB3949">
              <w:t xml:space="preserve">    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F4023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C5F5F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3A57D" w14:textId="77777777" w:rsidR="00D06416" w:rsidRPr="00E97BFC" w:rsidRDefault="00D06416" w:rsidP="00F268B1">
            <w:pPr>
              <w:rPr>
                <w:rFonts w:cs="Arial"/>
                <w:b/>
                <w:bCs/>
                <w:sz w:val="16"/>
                <w:szCs w:val="16"/>
                <w:lang w:val="it-CH" w:eastAsia="it-CH"/>
              </w:rPr>
            </w:pPr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60468D4" w14:textId="77777777" w:rsidR="00F268B1" w:rsidRDefault="00F268B1" w:rsidP="0008596C">
      <w:pPr>
        <w:tabs>
          <w:tab w:val="left" w:pos="5387"/>
          <w:tab w:val="left" w:pos="7655"/>
        </w:tabs>
        <w:spacing w:line="360" w:lineRule="auto"/>
        <w:ind w:firstLine="709"/>
        <w:rPr>
          <w:sz w:val="20"/>
        </w:rPr>
      </w:pPr>
    </w:p>
    <w:p w14:paraId="62364B35" w14:textId="77777777" w:rsidR="0008596C" w:rsidRDefault="0008596C" w:rsidP="0008596C">
      <w:pPr>
        <w:tabs>
          <w:tab w:val="left" w:pos="5387"/>
          <w:tab w:val="left" w:pos="7655"/>
        </w:tabs>
        <w:spacing w:line="360" w:lineRule="auto"/>
        <w:ind w:firstLine="709"/>
        <w:rPr>
          <w:sz w:val="20"/>
        </w:rPr>
      </w:pPr>
      <w:r>
        <w:rPr>
          <w:sz w:val="20"/>
        </w:rPr>
        <w:t>Periodo di chiusura per vacanze o altri motivi</w:t>
      </w:r>
    </w:p>
    <w:tbl>
      <w:tblPr>
        <w:tblStyle w:val="Grigliatabella"/>
        <w:tblW w:w="9639" w:type="dxa"/>
        <w:tblInd w:w="675" w:type="dxa"/>
        <w:tblLook w:val="04A0" w:firstRow="1" w:lastRow="0" w:firstColumn="1" w:lastColumn="0" w:noHBand="0" w:noVBand="1"/>
      </w:tblPr>
      <w:tblGrid>
        <w:gridCol w:w="3119"/>
        <w:gridCol w:w="2835"/>
        <w:gridCol w:w="3685"/>
      </w:tblGrid>
      <w:tr w:rsidR="0008596C" w14:paraId="69AE2394" w14:textId="77777777" w:rsidTr="0008596C">
        <w:tc>
          <w:tcPr>
            <w:tcW w:w="3119" w:type="dxa"/>
            <w:vAlign w:val="center"/>
          </w:tcPr>
          <w:p w14:paraId="57F017F4" w14:textId="77777777" w:rsidR="0008596C" w:rsidRDefault="0008596C" w:rsidP="000E6D48">
            <w:pPr>
              <w:tabs>
                <w:tab w:val="left" w:pos="5387"/>
                <w:tab w:val="left" w:pos="7655"/>
              </w:tabs>
              <w:spacing w:line="360" w:lineRule="auto"/>
              <w:rPr>
                <w:sz w:val="20"/>
              </w:rPr>
            </w:pPr>
            <w:r>
              <w:rPr>
                <w:sz w:val="20"/>
              </w:rPr>
              <w:t xml:space="preserve">dal: </w:t>
            </w:r>
            <w:r w:rsidR="000E6D48"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0E6D48">
              <w:instrText xml:space="preserve"> FORMTEXT </w:instrText>
            </w:r>
            <w:r w:rsidR="000E6D48">
              <w:fldChar w:fldCharType="separate"/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fldChar w:fldCharType="end"/>
            </w:r>
          </w:p>
        </w:tc>
        <w:tc>
          <w:tcPr>
            <w:tcW w:w="2835" w:type="dxa"/>
            <w:vAlign w:val="center"/>
          </w:tcPr>
          <w:p w14:paraId="30D3D477" w14:textId="77777777" w:rsidR="0008596C" w:rsidRDefault="0008596C" w:rsidP="000E6D48">
            <w:pPr>
              <w:tabs>
                <w:tab w:val="left" w:pos="5387"/>
                <w:tab w:val="left" w:pos="7655"/>
              </w:tabs>
              <w:spacing w:line="360" w:lineRule="auto"/>
              <w:rPr>
                <w:sz w:val="20"/>
              </w:rPr>
            </w:pPr>
            <w:r>
              <w:rPr>
                <w:sz w:val="20"/>
              </w:rPr>
              <w:t xml:space="preserve">al: </w:t>
            </w:r>
            <w:r w:rsidR="000E6D48"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0E6D48">
              <w:instrText xml:space="preserve"> FORMTEXT </w:instrText>
            </w:r>
            <w:r w:rsidR="000E6D48">
              <w:fldChar w:fldCharType="separate"/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fldChar w:fldCharType="end"/>
            </w:r>
          </w:p>
        </w:tc>
        <w:tc>
          <w:tcPr>
            <w:tcW w:w="3685" w:type="dxa"/>
            <w:vAlign w:val="center"/>
          </w:tcPr>
          <w:p w14:paraId="498AB77D" w14:textId="77777777" w:rsidR="0008596C" w:rsidRDefault="0008596C" w:rsidP="000E6D48">
            <w:pPr>
              <w:tabs>
                <w:tab w:val="left" w:pos="5387"/>
                <w:tab w:val="left" w:pos="7655"/>
              </w:tabs>
              <w:spacing w:line="360" w:lineRule="auto"/>
              <w:rPr>
                <w:sz w:val="20"/>
              </w:rPr>
            </w:pPr>
            <w:r>
              <w:rPr>
                <w:sz w:val="20"/>
              </w:rPr>
              <w:t xml:space="preserve">Motivo: </w:t>
            </w:r>
            <w:r w:rsidR="000E6D48"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0E6D48">
              <w:instrText xml:space="preserve"> FORMTEXT </w:instrText>
            </w:r>
            <w:r w:rsidR="000E6D48">
              <w:fldChar w:fldCharType="separate"/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fldChar w:fldCharType="end"/>
            </w:r>
          </w:p>
        </w:tc>
      </w:tr>
      <w:tr w:rsidR="0008596C" w14:paraId="46126026" w14:textId="77777777" w:rsidTr="00291AC1">
        <w:tc>
          <w:tcPr>
            <w:tcW w:w="3119" w:type="dxa"/>
            <w:vAlign w:val="center"/>
          </w:tcPr>
          <w:p w14:paraId="5897D78E" w14:textId="77777777" w:rsidR="0008596C" w:rsidRDefault="0008596C" w:rsidP="000E6D48">
            <w:pPr>
              <w:tabs>
                <w:tab w:val="left" w:pos="5387"/>
                <w:tab w:val="left" w:pos="7655"/>
              </w:tabs>
              <w:spacing w:line="360" w:lineRule="auto"/>
              <w:rPr>
                <w:sz w:val="20"/>
              </w:rPr>
            </w:pPr>
            <w:r>
              <w:rPr>
                <w:sz w:val="20"/>
              </w:rPr>
              <w:t xml:space="preserve">dal: </w:t>
            </w:r>
            <w:r w:rsidR="000E6D48"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0E6D48">
              <w:instrText xml:space="preserve"> FORMTEXT </w:instrText>
            </w:r>
            <w:r w:rsidR="000E6D48">
              <w:fldChar w:fldCharType="separate"/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fldChar w:fldCharType="end"/>
            </w:r>
          </w:p>
        </w:tc>
        <w:tc>
          <w:tcPr>
            <w:tcW w:w="2835" w:type="dxa"/>
            <w:vAlign w:val="center"/>
          </w:tcPr>
          <w:p w14:paraId="543546EA" w14:textId="77777777" w:rsidR="0008596C" w:rsidRDefault="0008596C" w:rsidP="000E6D48">
            <w:pPr>
              <w:tabs>
                <w:tab w:val="left" w:pos="5387"/>
                <w:tab w:val="left" w:pos="7655"/>
              </w:tabs>
              <w:spacing w:line="360" w:lineRule="auto"/>
              <w:rPr>
                <w:sz w:val="20"/>
              </w:rPr>
            </w:pPr>
            <w:r>
              <w:rPr>
                <w:sz w:val="20"/>
              </w:rPr>
              <w:t xml:space="preserve">al: </w:t>
            </w:r>
            <w:r w:rsidR="000E6D48"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0E6D48">
              <w:instrText xml:space="preserve"> FORMTEXT </w:instrText>
            </w:r>
            <w:r w:rsidR="000E6D48">
              <w:fldChar w:fldCharType="separate"/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fldChar w:fldCharType="end"/>
            </w:r>
          </w:p>
        </w:tc>
        <w:tc>
          <w:tcPr>
            <w:tcW w:w="3685" w:type="dxa"/>
            <w:vAlign w:val="center"/>
          </w:tcPr>
          <w:p w14:paraId="1AEE612B" w14:textId="77777777" w:rsidR="0008596C" w:rsidRDefault="0008596C" w:rsidP="000E6D48">
            <w:pPr>
              <w:tabs>
                <w:tab w:val="left" w:pos="5387"/>
                <w:tab w:val="left" w:pos="7655"/>
              </w:tabs>
              <w:spacing w:line="360" w:lineRule="auto"/>
              <w:rPr>
                <w:sz w:val="20"/>
              </w:rPr>
            </w:pPr>
            <w:r>
              <w:rPr>
                <w:sz w:val="20"/>
              </w:rPr>
              <w:t xml:space="preserve">Motivo: </w:t>
            </w:r>
            <w:r w:rsidR="000E6D48"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0E6D48">
              <w:instrText xml:space="preserve"> FORMTEXT </w:instrText>
            </w:r>
            <w:r w:rsidR="000E6D48">
              <w:fldChar w:fldCharType="separate"/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fldChar w:fldCharType="end"/>
            </w:r>
          </w:p>
        </w:tc>
      </w:tr>
    </w:tbl>
    <w:p w14:paraId="49FF6E1E" w14:textId="77777777" w:rsidR="0008596C" w:rsidRDefault="0008596C" w:rsidP="0008596C">
      <w:pPr>
        <w:tabs>
          <w:tab w:val="left" w:pos="5387"/>
          <w:tab w:val="left" w:pos="7655"/>
        </w:tabs>
        <w:spacing w:line="360" w:lineRule="auto"/>
        <w:ind w:firstLine="709"/>
        <w:rPr>
          <w:sz w:val="20"/>
        </w:rPr>
      </w:pPr>
    </w:p>
    <w:p w14:paraId="67304658" w14:textId="77777777" w:rsidR="00AC3138" w:rsidRDefault="00AC3138" w:rsidP="0008596C">
      <w:pPr>
        <w:tabs>
          <w:tab w:val="left" w:pos="5387"/>
          <w:tab w:val="left" w:pos="7655"/>
        </w:tabs>
        <w:spacing w:line="360" w:lineRule="auto"/>
        <w:ind w:firstLine="709"/>
        <w:rPr>
          <w:sz w:val="20"/>
        </w:rPr>
      </w:pPr>
      <w:proofErr w:type="gramStart"/>
      <w:r w:rsidRPr="00AC3138">
        <w:rPr>
          <w:b/>
          <w:sz w:val="20"/>
        </w:rPr>
        <w:t>Timbro</w:t>
      </w:r>
      <w:r>
        <w:rPr>
          <w:sz w:val="20"/>
        </w:rPr>
        <w:t xml:space="preserve">  Esercizio</w:t>
      </w:r>
      <w:proofErr w:type="gramEnd"/>
      <w:r>
        <w:rPr>
          <w:sz w:val="20"/>
        </w:rPr>
        <w:t xml:space="preserve"> pubblico</w:t>
      </w:r>
    </w:p>
    <w:tbl>
      <w:tblPr>
        <w:tblStyle w:val="Grigliatabella"/>
        <w:tblW w:w="9639" w:type="dxa"/>
        <w:tblInd w:w="675" w:type="dxa"/>
        <w:tblLook w:val="04A0" w:firstRow="1" w:lastRow="0" w:firstColumn="1" w:lastColumn="0" w:noHBand="0" w:noVBand="1"/>
      </w:tblPr>
      <w:tblGrid>
        <w:gridCol w:w="4427"/>
        <w:gridCol w:w="5212"/>
      </w:tblGrid>
      <w:tr w:rsidR="0008596C" w14:paraId="2FEC37EF" w14:textId="77777777" w:rsidTr="00AC3138">
        <w:tc>
          <w:tcPr>
            <w:tcW w:w="4427" w:type="dxa"/>
            <w:tcBorders>
              <w:top w:val="nil"/>
              <w:left w:val="nil"/>
            </w:tcBorders>
          </w:tcPr>
          <w:p w14:paraId="420788D1" w14:textId="77777777" w:rsidR="0008596C" w:rsidRDefault="00ED2B35" w:rsidP="0008596C">
            <w:pPr>
              <w:tabs>
                <w:tab w:val="left" w:pos="5387"/>
                <w:tab w:val="left" w:pos="7655"/>
              </w:tabs>
              <w:spacing w:line="360" w:lineRule="auto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D17B49" wp14:editId="0A735B04">
                  <wp:extent cx="2371725" cy="1209675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2" w:type="dxa"/>
            <w:tcBorders>
              <w:top w:val="single" w:sz="4" w:space="0" w:color="auto"/>
            </w:tcBorders>
          </w:tcPr>
          <w:p w14:paraId="36189484" w14:textId="77777777" w:rsidR="0008596C" w:rsidRDefault="0008596C" w:rsidP="0008596C">
            <w:pPr>
              <w:tabs>
                <w:tab w:val="left" w:pos="5387"/>
                <w:tab w:val="left" w:pos="7655"/>
              </w:tabs>
              <w:spacing w:line="360" w:lineRule="auto"/>
            </w:pPr>
            <w:r w:rsidRPr="0008596C">
              <w:rPr>
                <w:b/>
                <w:sz w:val="20"/>
              </w:rPr>
              <w:t>Data</w:t>
            </w:r>
            <w:r>
              <w:rPr>
                <w:sz w:val="20"/>
              </w:rPr>
              <w:t xml:space="preserve">: </w:t>
            </w:r>
            <w:r w:rsidR="000E6D48"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0E6D48">
              <w:instrText xml:space="preserve"> FORMTEXT </w:instrText>
            </w:r>
            <w:r w:rsidR="000E6D48">
              <w:fldChar w:fldCharType="separate"/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rPr>
                <w:noProof/>
              </w:rPr>
              <w:t> </w:t>
            </w:r>
            <w:r w:rsidR="000E6D48">
              <w:fldChar w:fldCharType="end"/>
            </w:r>
          </w:p>
          <w:p w14:paraId="68065694" w14:textId="77777777" w:rsidR="0008596C" w:rsidRDefault="0008596C" w:rsidP="0008596C">
            <w:pPr>
              <w:tabs>
                <w:tab w:val="left" w:pos="5387"/>
                <w:tab w:val="left" w:pos="7655"/>
              </w:tabs>
              <w:spacing w:line="360" w:lineRule="auto"/>
              <w:rPr>
                <w:sz w:val="20"/>
              </w:rPr>
            </w:pPr>
            <w:r>
              <w:rPr>
                <w:sz w:val="20"/>
              </w:rPr>
              <w:t>Firma del/della gerente:</w:t>
            </w:r>
          </w:p>
          <w:p w14:paraId="563468AC" w14:textId="77777777" w:rsidR="0008596C" w:rsidRDefault="0008596C" w:rsidP="0008596C">
            <w:r>
              <w:fldChar w:fldCharType="begin">
                <w:ffData>
                  <w:name w:val="Testo1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3A06075" w14:textId="77777777" w:rsidR="0008596C" w:rsidRDefault="0008596C" w:rsidP="0008596C"/>
          <w:p w14:paraId="2AA13768" w14:textId="77777777" w:rsidR="00AC3138" w:rsidRPr="00AC3138" w:rsidRDefault="00AC3138" w:rsidP="0008596C">
            <w:pPr>
              <w:rPr>
                <w:sz w:val="18"/>
                <w:szCs w:val="18"/>
              </w:rPr>
            </w:pPr>
            <w:r>
              <w:rPr>
                <w:b/>
                <w:sz w:val="20"/>
              </w:rPr>
              <w:t xml:space="preserve">Nome e Cognome </w:t>
            </w:r>
            <w:r w:rsidRPr="00AC3138">
              <w:rPr>
                <w:sz w:val="18"/>
                <w:szCs w:val="18"/>
              </w:rPr>
              <w:t>(leggibile se compilato a mano)</w:t>
            </w:r>
          </w:p>
          <w:p w14:paraId="05D74E87" w14:textId="77777777" w:rsidR="0008596C" w:rsidRPr="0008596C" w:rsidRDefault="00AC3138" w:rsidP="0008596C">
            <w:pPr>
              <w:rPr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C3138" w14:paraId="66DCD822" w14:textId="77777777" w:rsidTr="00AC3138">
        <w:trPr>
          <w:trHeight w:val="754"/>
        </w:trPr>
        <w:tc>
          <w:tcPr>
            <w:tcW w:w="9639" w:type="dxa"/>
            <w:gridSpan w:val="2"/>
          </w:tcPr>
          <w:p w14:paraId="142A89B8" w14:textId="77777777" w:rsidR="00AC3138" w:rsidRDefault="00AC3138" w:rsidP="0008596C">
            <w:pPr>
              <w:tabs>
                <w:tab w:val="left" w:pos="5387"/>
                <w:tab w:val="left" w:pos="7655"/>
              </w:tabs>
              <w:spacing w:line="360" w:lineRule="auto"/>
              <w:rPr>
                <w:b/>
                <w:sz w:val="20"/>
              </w:rPr>
            </w:pPr>
            <w:r w:rsidRPr="00AC3138">
              <w:rPr>
                <w:b/>
                <w:sz w:val="20"/>
              </w:rPr>
              <w:t>Numero telefonico per emergenze:</w:t>
            </w:r>
          </w:p>
          <w:p w14:paraId="3EF20CAB" w14:textId="77777777" w:rsidR="00AC3138" w:rsidRPr="00AC3138" w:rsidRDefault="00AC3138" w:rsidP="00AC3138">
            <w:pPr>
              <w:rPr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C3138" w:rsidRPr="00AC3138" w14:paraId="210CAF4A" w14:textId="77777777" w:rsidTr="00AC3138">
        <w:trPr>
          <w:trHeight w:val="693"/>
        </w:trPr>
        <w:tc>
          <w:tcPr>
            <w:tcW w:w="9639" w:type="dxa"/>
            <w:gridSpan w:val="2"/>
          </w:tcPr>
          <w:p w14:paraId="415C6C4A" w14:textId="77777777" w:rsidR="00AC3138" w:rsidRDefault="00AC3138" w:rsidP="0008596C">
            <w:pPr>
              <w:tabs>
                <w:tab w:val="left" w:pos="5387"/>
                <w:tab w:val="left" w:pos="7655"/>
              </w:tabs>
              <w:spacing w:line="360" w:lineRule="auto"/>
              <w:rPr>
                <w:b/>
                <w:sz w:val="20"/>
              </w:rPr>
            </w:pPr>
            <w:r w:rsidRPr="00AC3138">
              <w:rPr>
                <w:b/>
                <w:sz w:val="20"/>
              </w:rPr>
              <w:t>Indirizzo di posta elettronica:</w:t>
            </w:r>
          </w:p>
          <w:p w14:paraId="11B327DB" w14:textId="77777777" w:rsidR="00AC3138" w:rsidRPr="00AC3138" w:rsidRDefault="00AC3138" w:rsidP="00AC3138">
            <w:pPr>
              <w:rPr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C3138" w14:paraId="476391D3" w14:textId="77777777" w:rsidTr="00AC3138">
        <w:trPr>
          <w:trHeight w:val="703"/>
        </w:trPr>
        <w:tc>
          <w:tcPr>
            <w:tcW w:w="9639" w:type="dxa"/>
            <w:gridSpan w:val="2"/>
          </w:tcPr>
          <w:p w14:paraId="7EAD5C3B" w14:textId="77777777" w:rsidR="00AC3138" w:rsidRDefault="00AC3138" w:rsidP="0008596C">
            <w:pPr>
              <w:tabs>
                <w:tab w:val="left" w:pos="5387"/>
                <w:tab w:val="left" w:pos="7655"/>
              </w:tabs>
              <w:spacing w:line="360" w:lineRule="auto"/>
              <w:rPr>
                <w:sz w:val="20"/>
              </w:rPr>
            </w:pPr>
            <w:r>
              <w:rPr>
                <w:sz w:val="20"/>
              </w:rPr>
              <w:t>Osservazioni:</w:t>
            </w:r>
          </w:p>
          <w:p w14:paraId="5BB84608" w14:textId="77777777" w:rsidR="00AC3138" w:rsidRPr="00AC3138" w:rsidRDefault="00AC3138" w:rsidP="00AC3138">
            <w:pPr>
              <w:rPr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1DE1B3A" w14:textId="77777777" w:rsidR="00E933A2" w:rsidRDefault="00E933A2">
      <w:pPr>
        <w:pStyle w:val="Intestazione"/>
        <w:tabs>
          <w:tab w:val="clear" w:pos="4819"/>
          <w:tab w:val="clear" w:pos="9638"/>
        </w:tabs>
        <w:rPr>
          <w:rFonts w:ascii="Helvetica" w:hAnsi="Helvetica"/>
          <w:sz w:val="24"/>
        </w:rPr>
      </w:pPr>
    </w:p>
    <w:sectPr w:rsidR="00E933A2" w:rsidSect="00AC3138">
      <w:headerReference w:type="default" r:id="rId9"/>
      <w:type w:val="continuous"/>
      <w:pgSz w:w="11907" w:h="16840" w:code="9"/>
      <w:pgMar w:top="737" w:right="992" w:bottom="68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230612" w14:textId="77777777" w:rsidR="00ED2B35" w:rsidRDefault="00ED2B35">
      <w:r>
        <w:separator/>
      </w:r>
    </w:p>
  </w:endnote>
  <w:endnote w:type="continuationSeparator" w:id="0">
    <w:p w14:paraId="020FF41A" w14:textId="77777777" w:rsidR="00ED2B35" w:rsidRDefault="00ED2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776479" w14:textId="77777777" w:rsidR="00ED2B35" w:rsidRDefault="00ED2B35">
      <w:r>
        <w:separator/>
      </w:r>
    </w:p>
  </w:footnote>
  <w:footnote w:type="continuationSeparator" w:id="0">
    <w:p w14:paraId="60579846" w14:textId="77777777" w:rsidR="00ED2B35" w:rsidRDefault="00ED2B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7441" w:type="dxa"/>
      <w:tblInd w:w="-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978"/>
      <w:gridCol w:w="1842"/>
      <w:gridCol w:w="5529"/>
      <w:gridCol w:w="3546"/>
      <w:gridCol w:w="3546"/>
    </w:tblGrid>
    <w:tr w:rsidR="00493428" w:rsidRPr="00F356C9" w14:paraId="40D6CF42" w14:textId="77777777" w:rsidTr="003841A2">
      <w:trPr>
        <w:cantSplit/>
        <w:trHeight w:hRule="exact" w:val="1130"/>
      </w:trPr>
      <w:tc>
        <w:tcPr>
          <w:tcW w:w="2978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hideMark/>
        </w:tcPr>
        <w:p w14:paraId="55C8BA0F" w14:textId="77777777" w:rsidR="00493428" w:rsidRPr="00F356C9" w:rsidRDefault="00493428" w:rsidP="003841A2">
          <w:pPr>
            <w:tabs>
              <w:tab w:val="left" w:pos="781"/>
            </w:tabs>
            <w:rPr>
              <w:rFonts w:ascii="Tahoma" w:hAnsi="Tahoma" w:cs="Tahoma"/>
              <w:sz w:val="16"/>
              <w:szCs w:val="16"/>
              <w:lang w:val="de-CH"/>
            </w:rPr>
          </w:pPr>
          <w:r w:rsidRPr="00F356C9">
            <w:rPr>
              <w:rFonts w:ascii="Tahoma" w:hAnsi="Tahoma" w:cs="Tahoma"/>
              <w:b/>
              <w:sz w:val="20"/>
              <w:szCs w:val="24"/>
              <w:lang w:val="de-CH"/>
            </w:rPr>
            <w:t>Polizia Vedeggio</w:t>
          </w:r>
          <w:r w:rsidRPr="00F356C9">
            <w:rPr>
              <w:rFonts w:ascii="Tahoma" w:hAnsi="Tahoma" w:cs="Tahoma"/>
              <w:b/>
              <w:sz w:val="16"/>
              <w:szCs w:val="16"/>
              <w:lang w:val="de-CH"/>
            </w:rPr>
            <w:t xml:space="preserve"> </w:t>
          </w:r>
          <w:r w:rsidRPr="00F356C9">
            <w:rPr>
              <w:rFonts w:ascii="Tahoma" w:hAnsi="Tahoma" w:cs="Tahoma"/>
              <w:sz w:val="16"/>
              <w:szCs w:val="16"/>
              <w:lang w:val="de-CH"/>
            </w:rPr>
            <w:t>(intercomunale)</w:t>
          </w:r>
        </w:p>
        <w:p w14:paraId="1096AD17" w14:textId="77777777" w:rsidR="00493428" w:rsidRPr="00F356C9" w:rsidRDefault="00493428" w:rsidP="003841A2">
          <w:pPr>
            <w:tabs>
              <w:tab w:val="left" w:pos="781"/>
            </w:tabs>
            <w:rPr>
              <w:rFonts w:ascii="Tahoma" w:hAnsi="Tahoma" w:cs="Tahoma"/>
              <w:sz w:val="16"/>
              <w:szCs w:val="16"/>
              <w:lang w:val="de-CH"/>
            </w:rPr>
          </w:pPr>
          <w:r w:rsidRPr="00F356C9">
            <w:rPr>
              <w:rFonts w:ascii="Tahoma" w:hAnsi="Tahoma" w:cs="Tahoma"/>
              <w:sz w:val="16"/>
              <w:szCs w:val="16"/>
              <w:lang w:val="de-CH"/>
            </w:rPr>
            <w:t>Via al Casello 3 – 6814 Lamone</w:t>
          </w:r>
        </w:p>
        <w:p w14:paraId="7F7B0473" w14:textId="77777777" w:rsidR="00493428" w:rsidRPr="00F356C9" w:rsidRDefault="00493428" w:rsidP="003841A2">
          <w:pPr>
            <w:tabs>
              <w:tab w:val="left" w:pos="781"/>
            </w:tabs>
            <w:rPr>
              <w:rFonts w:ascii="Tahoma" w:hAnsi="Tahoma" w:cs="Tahoma"/>
              <w:sz w:val="6"/>
              <w:szCs w:val="6"/>
              <w:lang w:val="de-CH"/>
            </w:rPr>
          </w:pPr>
        </w:p>
        <w:p w14:paraId="2D66995A" w14:textId="77777777" w:rsidR="00493428" w:rsidRPr="00F356C9" w:rsidRDefault="00493428" w:rsidP="003841A2">
          <w:pPr>
            <w:tabs>
              <w:tab w:val="left" w:pos="781"/>
            </w:tabs>
            <w:rPr>
              <w:rFonts w:ascii="Tahoma" w:hAnsi="Tahoma" w:cs="Tahoma"/>
              <w:sz w:val="16"/>
              <w:szCs w:val="16"/>
              <w:lang w:val="de-CH"/>
            </w:rPr>
          </w:pPr>
          <w:r w:rsidRPr="00F356C9">
            <w:rPr>
              <w:rFonts w:ascii="Tahoma" w:hAnsi="Tahoma" w:cs="Tahoma"/>
              <w:sz w:val="16"/>
              <w:szCs w:val="16"/>
              <w:lang w:val="de-CH"/>
            </w:rPr>
            <w:t>tel.:</w:t>
          </w:r>
          <w:r w:rsidRPr="00F356C9">
            <w:rPr>
              <w:rFonts w:ascii="Tahoma" w:hAnsi="Tahoma" w:cs="Tahoma"/>
              <w:sz w:val="16"/>
              <w:szCs w:val="16"/>
              <w:lang w:val="de-CH"/>
            </w:rPr>
            <w:tab/>
          </w:r>
          <w:r w:rsidRPr="00F356C9">
            <w:rPr>
              <w:rFonts w:ascii="Tahoma" w:hAnsi="Tahoma" w:cs="Tahoma"/>
              <w:b/>
              <w:sz w:val="16"/>
              <w:szCs w:val="16"/>
              <w:lang w:val="de-CH"/>
            </w:rPr>
            <w:t>091 960 20 40</w:t>
          </w:r>
          <w:r w:rsidRPr="00F356C9">
            <w:rPr>
              <w:rFonts w:ascii="Tahoma" w:hAnsi="Tahoma" w:cs="Tahoma"/>
              <w:sz w:val="16"/>
              <w:szCs w:val="16"/>
              <w:lang w:val="de-CH"/>
            </w:rPr>
            <w:br/>
            <w:t>email:</w:t>
          </w:r>
          <w:r w:rsidRPr="00F356C9">
            <w:rPr>
              <w:rFonts w:ascii="Tahoma" w:hAnsi="Tahoma" w:cs="Tahoma"/>
              <w:sz w:val="16"/>
              <w:szCs w:val="16"/>
              <w:lang w:val="de-CH"/>
            </w:rPr>
            <w:tab/>
            <w:t xml:space="preserve">info@poliziadelvedeggio.ch </w:t>
          </w:r>
        </w:p>
        <w:p w14:paraId="5415E8FC" w14:textId="77777777" w:rsidR="00493428" w:rsidRPr="00F356C9" w:rsidRDefault="00493428" w:rsidP="003841A2">
          <w:pPr>
            <w:tabs>
              <w:tab w:val="left" w:pos="781"/>
            </w:tabs>
            <w:rPr>
              <w:rFonts w:ascii="Tahoma" w:hAnsi="Tahoma" w:cs="Tahoma"/>
              <w:sz w:val="16"/>
              <w:szCs w:val="16"/>
              <w:lang w:val="de-CH"/>
            </w:rPr>
          </w:pPr>
          <w:r w:rsidRPr="00F356C9">
            <w:rPr>
              <w:rFonts w:ascii="Tahoma" w:hAnsi="Tahoma" w:cs="Tahoma"/>
              <w:sz w:val="16"/>
              <w:szCs w:val="16"/>
              <w:lang w:val="de-CH"/>
            </w:rPr>
            <w:t>sito:</w:t>
          </w:r>
          <w:r w:rsidRPr="00F356C9">
            <w:rPr>
              <w:rFonts w:ascii="Tahoma" w:hAnsi="Tahoma" w:cs="Tahoma"/>
              <w:sz w:val="16"/>
              <w:szCs w:val="16"/>
              <w:lang w:val="de-CH"/>
            </w:rPr>
            <w:tab/>
          </w:r>
          <w:hyperlink r:id="rId1" w:history="1">
            <w:r w:rsidRPr="00F356C9">
              <w:rPr>
                <w:rFonts w:ascii="Tahoma" w:hAnsi="Tahoma" w:cs="Tahoma"/>
                <w:color w:val="0000FF"/>
                <w:sz w:val="16"/>
                <w:szCs w:val="16"/>
                <w:u w:val="single"/>
                <w:lang w:val="de-CH"/>
              </w:rPr>
              <w:t>www.poliziadelvedeggio.ch</w:t>
            </w:r>
          </w:hyperlink>
        </w:p>
        <w:p w14:paraId="6797FCD6" w14:textId="77777777" w:rsidR="00493428" w:rsidRPr="00F356C9" w:rsidRDefault="00493428" w:rsidP="003841A2">
          <w:pPr>
            <w:tabs>
              <w:tab w:val="left" w:pos="781"/>
            </w:tabs>
            <w:rPr>
              <w:rFonts w:ascii="Tahoma" w:hAnsi="Tahoma" w:cs="Tahoma"/>
              <w:sz w:val="6"/>
              <w:szCs w:val="6"/>
              <w:lang w:val="de-CH"/>
            </w:rPr>
          </w:pPr>
        </w:p>
        <w:p w14:paraId="4CCB9028" w14:textId="77777777" w:rsidR="00493428" w:rsidRPr="00F356C9" w:rsidRDefault="00493428" w:rsidP="003841A2">
          <w:pPr>
            <w:tabs>
              <w:tab w:val="left" w:pos="781"/>
            </w:tabs>
            <w:rPr>
              <w:rFonts w:ascii="Tahoma" w:hAnsi="Tahoma" w:cs="Tahoma"/>
              <w:sz w:val="16"/>
              <w:szCs w:val="16"/>
              <w:lang w:val="de-CH"/>
            </w:rPr>
          </w:pPr>
          <w:r w:rsidRPr="00F356C9">
            <w:rPr>
              <w:rFonts w:ascii="Tahoma" w:hAnsi="Tahoma" w:cs="Tahoma"/>
              <w:sz w:val="16"/>
              <w:szCs w:val="16"/>
              <w:lang w:val="de-CH"/>
            </w:rPr>
            <w:tab/>
          </w:r>
        </w:p>
      </w:tc>
      <w:tc>
        <w:tcPr>
          <w:tcW w:w="1842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38663662" w14:textId="77777777" w:rsidR="00493428" w:rsidRPr="00F356C9" w:rsidRDefault="00493428" w:rsidP="003841A2">
          <w:pPr>
            <w:ind w:left="355"/>
            <w:jc w:val="center"/>
            <w:rPr>
              <w:rFonts w:ascii="Tahoma" w:hAnsi="Tahoma" w:cs="Tahoma"/>
              <w:sz w:val="20"/>
              <w:szCs w:val="24"/>
            </w:rPr>
          </w:pPr>
          <w:r w:rsidRPr="00D62261">
            <w:rPr>
              <w:rFonts w:ascii="Tahoma" w:hAnsi="Tahoma" w:cs="Tahoma"/>
              <w:noProof/>
              <w:sz w:val="20"/>
              <w:szCs w:val="24"/>
              <w:lang w:val="fr-CH" w:eastAsia="it-CH"/>
            </w:rPr>
            <w:t xml:space="preserve">  </w:t>
          </w:r>
          <w:r w:rsidR="00ED2B35">
            <w:rPr>
              <w:rFonts w:ascii="Tahoma" w:hAnsi="Tahoma" w:cs="Tahoma"/>
              <w:noProof/>
              <w:sz w:val="20"/>
              <w:szCs w:val="24"/>
              <w:lang w:eastAsia="it-CH"/>
            </w:rPr>
            <w:drawing>
              <wp:inline distT="0" distB="0" distL="0" distR="0" wp14:anchorId="6E3D2C5D" wp14:editId="3BDBCFF7">
                <wp:extent cx="600075" cy="600075"/>
                <wp:effectExtent l="0" t="0" r="0" b="0"/>
                <wp:docPr id="2" name="Immagine 2" descr="stem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tem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9" w:type="dxa"/>
          <w:tcBorders>
            <w:top w:val="nil"/>
            <w:left w:val="nil"/>
            <w:bottom w:val="single" w:sz="4" w:space="0" w:color="auto"/>
            <w:right w:val="nil"/>
          </w:tcBorders>
          <w:textDirection w:val="btLr"/>
          <w:vAlign w:val="bottom"/>
        </w:tcPr>
        <w:p w14:paraId="44411E00" w14:textId="77777777" w:rsidR="00493428" w:rsidRPr="00F356C9" w:rsidRDefault="00493428" w:rsidP="003841A2">
          <w:pPr>
            <w:ind w:left="355" w:right="113"/>
            <w:jc w:val="right"/>
            <w:rPr>
              <w:rFonts w:ascii="Tahoma" w:hAnsi="Tahoma" w:cs="Tahoma"/>
              <w:sz w:val="18"/>
              <w:szCs w:val="18"/>
            </w:rPr>
          </w:pPr>
        </w:p>
      </w:tc>
      <w:tc>
        <w:tcPr>
          <w:tcW w:w="3546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1128BC05" w14:textId="77777777" w:rsidR="00493428" w:rsidRPr="00F356C9" w:rsidRDefault="00493428" w:rsidP="003841A2">
          <w:pPr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3546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62C1D35F" w14:textId="77777777" w:rsidR="00493428" w:rsidRPr="00F356C9" w:rsidRDefault="00493428" w:rsidP="003841A2">
          <w:pPr>
            <w:rPr>
              <w:rFonts w:ascii="Times New Roman" w:hAnsi="Times New Roman"/>
              <w:sz w:val="20"/>
              <w:szCs w:val="24"/>
            </w:rPr>
          </w:pPr>
        </w:p>
      </w:tc>
    </w:tr>
  </w:tbl>
  <w:p w14:paraId="0BD9F876" w14:textId="77777777" w:rsidR="00E933A2" w:rsidRPr="00493428" w:rsidRDefault="00E933A2" w:rsidP="00BE7E90">
    <w:pPr>
      <w:pStyle w:val="Intestazion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862C7E"/>
    <w:multiLevelType w:val="multilevel"/>
    <w:tmpl w:val="BED0B41A"/>
    <w:lvl w:ilvl="0">
      <w:numFmt w:val="bullet"/>
      <w:lvlText w:val="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35578A"/>
    <w:multiLevelType w:val="multilevel"/>
    <w:tmpl w:val="BED0B41A"/>
    <w:lvl w:ilvl="0">
      <w:numFmt w:val="bullet"/>
      <w:lvlText w:val="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9B59E6"/>
    <w:multiLevelType w:val="hybridMultilevel"/>
    <w:tmpl w:val="BED0B41A"/>
    <w:lvl w:ilvl="0" w:tplc="A5E6D868">
      <w:numFmt w:val="bullet"/>
      <w:lvlText w:val="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BD6EC06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1F66E3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2C6B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9E9E1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2CD073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AC5B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30F5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6018F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B35"/>
    <w:rsid w:val="000579A8"/>
    <w:rsid w:val="0008596C"/>
    <w:rsid w:val="000E6D48"/>
    <w:rsid w:val="002E4CD4"/>
    <w:rsid w:val="00493428"/>
    <w:rsid w:val="008F4632"/>
    <w:rsid w:val="00AC3138"/>
    <w:rsid w:val="00B054F8"/>
    <w:rsid w:val="00BE7E90"/>
    <w:rsid w:val="00D06416"/>
    <w:rsid w:val="00D76621"/>
    <w:rsid w:val="00E933A2"/>
    <w:rsid w:val="00EC7D54"/>
    <w:rsid w:val="00ED2B35"/>
    <w:rsid w:val="00F2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  <w14:docId w14:val="1AA1CC49"/>
  <w15:docId w15:val="{87565ED4-81AA-4402-B6A7-18B1AC859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268B1"/>
    <w:rPr>
      <w:rFonts w:ascii="Arial" w:hAnsi="Arial"/>
      <w:sz w:val="24"/>
      <w:lang w:val="it-IT" w:eastAsia="it-IT"/>
    </w:rPr>
  </w:style>
  <w:style w:type="paragraph" w:styleId="Titolo1">
    <w:name w:val="heading 1"/>
    <w:basedOn w:val="Normale"/>
    <w:next w:val="Normale"/>
    <w:qFormat/>
    <w:pPr>
      <w:keepNext/>
      <w:jc w:val="both"/>
      <w:outlineLvl w:val="0"/>
    </w:pPr>
    <w:rPr>
      <w:b/>
      <w:u w:val="single"/>
      <w:lang w:val="it-CH" w:eastAsia="it-CH"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b/>
      <w:sz w:val="20"/>
      <w:u w:val="single"/>
      <w:lang w:val="it-CH" w:eastAsia="it-CH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rFonts w:ascii="Times New Roman" w:hAnsi="Times New Roman"/>
      <w:sz w:val="20"/>
      <w:lang w:val="it-CH" w:eastAsia="it-CH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  <w:rPr>
      <w:rFonts w:ascii="Times New Roman" w:hAnsi="Times New Roman"/>
      <w:sz w:val="20"/>
      <w:lang w:val="it-CH" w:eastAsia="it-CH"/>
    </w:rPr>
  </w:style>
  <w:style w:type="character" w:styleId="Numeropagina">
    <w:name w:val="page number"/>
    <w:basedOn w:val="Carpredefinitoparagrafo"/>
  </w:style>
  <w:style w:type="paragraph" w:styleId="Testofumetto">
    <w:name w:val="Balloon Text"/>
    <w:basedOn w:val="Normale"/>
    <w:semiHidden/>
    <w:rPr>
      <w:rFonts w:ascii="Tahoma" w:hAnsi="Tahoma" w:cs="Helvetica"/>
      <w:sz w:val="16"/>
      <w:szCs w:val="16"/>
      <w:lang w:val="it-CH" w:eastAsia="it-CH"/>
    </w:rPr>
  </w:style>
  <w:style w:type="character" w:styleId="Collegamentoipertestuale">
    <w:name w:val="Hyperlink"/>
    <w:rsid w:val="00BE7E90"/>
    <w:rPr>
      <w:rFonts w:cs="Times New Roman"/>
      <w:color w:val="0000FF"/>
      <w:u w:val="single"/>
    </w:rPr>
  </w:style>
  <w:style w:type="table" w:styleId="Grigliatabella">
    <w:name w:val="Table Grid"/>
    <w:basedOn w:val="Tabellanormale"/>
    <w:rsid w:val="000859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poliziadelvedeggio.ch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MODELLI\POL%20EP%20-%20OM\EP%20notifica%20orari,%201911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6D1CE-DBCD-4E9B-9896-0EDEF4D4D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EP notifica orari, 191115</Template>
  <TotalTime>1</TotalTime>
  <Pages>1</Pages>
  <Words>141</Words>
  <Characters>1715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Citazione persone</vt:lpstr>
    </vt:vector>
  </TitlesOfParts>
  <Company>Città di Lugano</Company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Citazione persone</dc:title>
  <dc:creator>Alex Serfilippi</dc:creator>
  <cp:lastModifiedBy>Alex Serfilippi</cp:lastModifiedBy>
  <cp:revision>2</cp:revision>
  <cp:lastPrinted>2003-01-15T04:13:00Z</cp:lastPrinted>
  <dcterms:created xsi:type="dcterms:W3CDTF">2020-01-13T10:45:00Z</dcterms:created>
  <dcterms:modified xsi:type="dcterms:W3CDTF">2020-01-13T10:45:00Z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68619176</vt:i4>
  </property>
  <property fmtid="{D5CDD505-2E9C-101B-9397-08002B2CF9AE}" pid="3" name="_EmailSubject">
    <vt:lpwstr>documenti polizia</vt:lpwstr>
  </property>
  <property fmtid="{D5CDD505-2E9C-101B-9397-08002B2CF9AE}" pid="4" name="_AuthorEmail">
    <vt:lpwstr>r.martignoni@bluewin.ch</vt:lpwstr>
  </property>
  <property fmtid="{D5CDD505-2E9C-101B-9397-08002B2CF9AE}" pid="5" name="_AuthorEmailDisplayName">
    <vt:lpwstr>Marty</vt:lpwstr>
  </property>
  <property fmtid="{D5CDD505-2E9C-101B-9397-08002B2CF9AE}" pid="6" name="_ReviewingToolsShownOnce">
    <vt:lpwstr/>
  </property>
</Properties>
</file>